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24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65498624" behindDoc="0" locked="0" layoutInCell="1" allowOverlap="1">
                <wp:simplePos x="0" y="0"/>
                <wp:positionH relativeFrom="column">
                  <wp:posOffset>1663065</wp:posOffset>
                </wp:positionH>
                <wp:positionV relativeFrom="paragraph">
                  <wp:posOffset>1661795</wp:posOffset>
                </wp:positionV>
                <wp:extent cx="977900" cy="432435"/>
                <wp:effectExtent l="6350" t="6350" r="349250" b="742315"/>
                <wp:wrapNone/>
                <wp:docPr id="10" name="矩形标注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900680" y="2707005"/>
                          <a:ext cx="977900" cy="432435"/>
                        </a:xfrm>
                        <a:prstGeom prst="wedgeRectCallout">
                          <a:avLst>
                            <a:gd name="adj1" fmla="val 81972"/>
                            <a:gd name="adj2" fmla="val 209380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 w:eastAsiaTheme="minorEastAsia"/>
                                <w:b/>
                                <w:bCs/>
                                <w:color w:val="000000" w:themeColor="text1"/>
                                <w:sz w:val="24"/>
                                <w:szCs w:val="32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:sz w:val="24"/>
                                <w:szCs w:val="32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>项目所在地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1" type="#_x0000_t61" style="position:absolute;left:0pt;margin-left:130.95pt;margin-top:130.85pt;height:34.05pt;width:77pt;z-index:265498624;v-text-anchor:middle;mso-width-relative:page;mso-height-relative:page;" filled="f" stroked="t" coordsize="21600,21600" o:gfxdata="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" adj="28506,56026">
                <v:fill on="f" focussize="0,0"/>
                <v:stroke weight="1pt" color="#000000 [3213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 w:eastAsiaTheme="minorEastAsia"/>
                          <w:b/>
                          <w:bCs/>
                          <w:color w:val="000000" w:themeColor="text1"/>
                          <w:sz w:val="24"/>
                          <w:szCs w:val="32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000000" w:themeColor="text1"/>
                          <w:sz w:val="24"/>
                          <w:szCs w:val="32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  <w:t>项目所在地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w:drawing>
          <wp:anchor distT="0" distB="0" distL="114300" distR="114300" simplePos="0" relativeHeight="258577408" behindDoc="0" locked="0" layoutInCell="1" allowOverlap="1">
            <wp:simplePos x="0" y="0"/>
            <wp:positionH relativeFrom="column">
              <wp:posOffset>7811135</wp:posOffset>
            </wp:positionH>
            <wp:positionV relativeFrom="paragraph">
              <wp:posOffset>57150</wp:posOffset>
            </wp:positionV>
            <wp:extent cx="583565" cy="591185"/>
            <wp:effectExtent l="0" t="0" r="6985" b="18415"/>
            <wp:wrapNone/>
            <wp:docPr id="28" name="图片 28" descr="2X5BFX20~VG02%R6C)2XIT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2X5BFX20~VG02%R6C)2XITN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83565" cy="591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inline distT="0" distB="0" distL="114300" distR="114300">
            <wp:extent cx="8387715" cy="5255895"/>
            <wp:effectExtent l="9525" t="9525" r="22860" b="11430"/>
            <wp:docPr id="9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387715" cy="52558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图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1 </w:t>
      </w:r>
      <w:r>
        <w:rPr>
          <w:rFonts w:hint="eastAsia"/>
          <w:b/>
          <w:bCs/>
          <w:sz w:val="28"/>
          <w:szCs w:val="28"/>
        </w:rPr>
        <w:t xml:space="preserve">  项目地理位置图</w:t>
      </w:r>
    </w:p>
    <w:tbl>
      <w:tblPr>
        <w:tblStyle w:val="3"/>
        <w:tblW w:w="1345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45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454" w:type="dxa"/>
          </w:tcPr>
          <w:p>
            <w:pPr>
              <w:jc w:val="left"/>
              <w:rPr>
                <w:b/>
                <w:bCs/>
                <w:sz w:val="24"/>
              </w:rPr>
            </w:pPr>
            <w:r>
              <w:rPr>
                <w:rFonts w:hint="eastAsia"/>
              </w:rPr>
              <w:drawing>
                <wp:anchor distT="0" distB="0" distL="114300" distR="114300" simplePos="0" relativeHeight="265497600" behindDoc="0" locked="0" layoutInCell="1" allowOverlap="1">
                  <wp:simplePos x="0" y="0"/>
                  <wp:positionH relativeFrom="column">
                    <wp:posOffset>7790815</wp:posOffset>
                  </wp:positionH>
                  <wp:positionV relativeFrom="paragraph">
                    <wp:posOffset>110490</wp:posOffset>
                  </wp:positionV>
                  <wp:extent cx="583565" cy="591185"/>
                  <wp:effectExtent l="0" t="0" r="6985" b="18415"/>
                  <wp:wrapNone/>
                  <wp:docPr id="8" name="图片 8" descr="2X5BFX20~VG02%R6C)2XIT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2X5BFX20~VG02%R6C)2XITN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3565" cy="591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4070350</wp:posOffset>
                      </wp:positionH>
                      <wp:positionV relativeFrom="paragraph">
                        <wp:posOffset>2785745</wp:posOffset>
                      </wp:positionV>
                      <wp:extent cx="673100" cy="285750"/>
                      <wp:effectExtent l="1905" t="4445" r="10795" b="14605"/>
                      <wp:wrapNone/>
                      <wp:docPr id="61" name="直接连接符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5236210" y="3881755"/>
                                <a:ext cx="673100" cy="28575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026" o:spid="_x0000_s1026" o:spt="20" style="position:absolute;left:0pt;flip:y;margin-left:320.5pt;margin-top:219.35pt;height:22.5pt;width:53pt;z-index:251663360;mso-width-relative:page;mso-height-relative:page;" filled="f" stroked="t" coordsize="21600,21600" o:gfxdata="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">
                      <v:fill on="f" focussize="0,0"/>
                      <v:stroke weight="0.5pt" color="#FF0000 [3204]" miterlimit="8" joinstyle="miter"/>
                      <v:imagedata o:title=""/>
                      <o:lock v:ext="edit" aspectratio="f"/>
                    </v:line>
                  </w:pict>
                </mc:Fallback>
              </mc:AlternateContent>
            </w:r>
            <w: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2377440</wp:posOffset>
                      </wp:positionH>
                      <wp:positionV relativeFrom="paragraph">
                        <wp:posOffset>2624455</wp:posOffset>
                      </wp:positionV>
                      <wp:extent cx="664210" cy="321310"/>
                      <wp:effectExtent l="0" t="0" r="0" b="0"/>
                      <wp:wrapNone/>
                      <wp:docPr id="64" name="文本框 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480000">
                                <a:off x="6184900" y="2502535"/>
                                <a:ext cx="664210" cy="32131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</w:rPr>
                                    <w:t>规划路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87.2pt;margin-top:206.65pt;height:25.3pt;width:52.3pt;rotation:524288f;z-index:251660288;mso-width-relative:page;mso-height-relative:page;" filled="f" stroked="f" coordsize="21600,21600" o:gfxdata="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">
                      <v:fill on="f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</w:rPr>
                              <w:t>规划路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3893185</wp:posOffset>
                      </wp:positionH>
                      <wp:positionV relativeFrom="paragraph">
                        <wp:posOffset>2124075</wp:posOffset>
                      </wp:positionV>
                      <wp:extent cx="953770" cy="396240"/>
                      <wp:effectExtent l="0" t="0" r="0" b="0"/>
                      <wp:wrapNone/>
                      <wp:docPr id="63" name="文本框 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9980000">
                                <a:off x="5156200" y="3217545"/>
                                <a:ext cx="953770" cy="39624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塑建建材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306.55pt;margin-top:167.25pt;height:31.2pt;width:75.1pt;rotation:-1769472f;z-index:251661312;mso-width-relative:page;mso-height-relative:page;" filled="f" stroked="f" coordsize="21600,21600" o:gfxdata="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">
                      <v:fill on="f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</w:rPr>
                              <w:t>塑建建材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4735830</wp:posOffset>
                      </wp:positionH>
                      <wp:positionV relativeFrom="paragraph">
                        <wp:posOffset>1815465</wp:posOffset>
                      </wp:positionV>
                      <wp:extent cx="80010" cy="963295"/>
                      <wp:effectExtent l="4445" t="635" r="17145" b="1270"/>
                      <wp:wrapNone/>
                      <wp:docPr id="62" name="直接连接符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5958840" y="2736215"/>
                                <a:ext cx="80010" cy="963295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026" o:spid="_x0000_s1026" o:spt="20" style="position:absolute;left:0pt;flip:x;margin-left:372.9pt;margin-top:142.95pt;height:75.85pt;width:6.3pt;z-index:251662336;mso-width-relative:page;mso-height-relative:page;" filled="f" stroked="t" coordsize="21600,21600" o:gfxdata="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">
                      <v:fill on="f" focussize="0,0"/>
                      <v:stroke weight="0.5pt" color="#FF0000 [3204]" miterlimit="8" joinstyle="miter"/>
                      <v:imagedata o:title=""/>
                      <o:lock v:ext="edit" aspectratio="f"/>
                    </v:line>
                  </w:pict>
                </mc:Fallback>
              </mc:AlternateContent>
            </w:r>
            <w: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3808730</wp:posOffset>
                      </wp:positionH>
                      <wp:positionV relativeFrom="paragraph">
                        <wp:posOffset>1807845</wp:posOffset>
                      </wp:positionV>
                      <wp:extent cx="1043940" cy="518160"/>
                      <wp:effectExtent l="1905" t="4445" r="8255" b="10795"/>
                      <wp:wrapNone/>
                      <wp:docPr id="58" name="直接连接符 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4951730" y="3246755"/>
                                <a:ext cx="1043940" cy="51816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026" o:spid="_x0000_s1026" o:spt="20" style="position:absolute;left:0pt;flip:x;margin-left:299.9pt;margin-top:142.35pt;height:40.8pt;width:82.2pt;z-index:251664384;mso-width-relative:page;mso-height-relative:page;" filled="f" stroked="t" coordsize="21600,21600" o:gfxdata="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CT&#10;UJ5C2gAAAAsBAAAPAAAAAAAAAAEAIAAAACIAAABkcnMvZG93bnJldi54bWxQSwECFAAUAAAACACH&#10;TuJA0vwSH+kBAACAAwAADgAAAAAAAAABACAAAAApAQAAZHJzL2Uyb0RvYy54bWxQSwUGAAAAAAYA&#10;BgBZAQAAhAUAAAAA&#10;">
                      <v:fill on="f" focussize="0,0"/>
                      <v:stroke weight="0.5pt" color="#FF0000 [3204]" miterlimit="8" joinstyle="miter"/>
                      <v:imagedata o:title=""/>
                      <o:lock v:ext="edit" aspectratio="f"/>
                    </v:line>
                  </w:pict>
                </mc:Fallback>
              </mc:AlternateContent>
            </w:r>
            <w: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3786505</wp:posOffset>
                      </wp:positionH>
                      <wp:positionV relativeFrom="paragraph">
                        <wp:posOffset>2319020</wp:posOffset>
                      </wp:positionV>
                      <wp:extent cx="285115" cy="751840"/>
                      <wp:effectExtent l="4445" t="1905" r="15240" b="8255"/>
                      <wp:wrapNone/>
                      <wp:docPr id="57" name="直接连接符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5010150" y="3202940"/>
                                <a:ext cx="285115" cy="75184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026" o:spid="_x0000_s1026" o:spt="20" style="position:absolute;left:0pt;margin-left:298.15pt;margin-top:182.6pt;height:59.2pt;width:22.45pt;z-index:251665408;mso-width-relative:page;mso-height-relative:page;" filled="f" stroked="t" coordsize="21600,21600" o:gfxdata="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">
                      <v:fill on="f" focussize="0,0"/>
                      <v:stroke weight="0.5pt" color="#FF0000 [3204]" miterlimit="8" joinstyle="miter"/>
                      <v:imagedata o:title=""/>
                      <o:lock v:ext="edit" aspectratio="f"/>
                    </v:line>
                  </w:pict>
                </mc:Fallback>
              </mc:AlternateContent>
            </w:r>
            <w: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2862580</wp:posOffset>
                      </wp:positionH>
                      <wp:positionV relativeFrom="paragraph">
                        <wp:posOffset>1725295</wp:posOffset>
                      </wp:positionV>
                      <wp:extent cx="730250" cy="667385"/>
                      <wp:effectExtent l="108585" t="124460" r="113665" b="135255"/>
                      <wp:wrapNone/>
                      <wp:docPr id="55" name="文本框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20160000">
                                <a:off x="3345815" y="2203450"/>
                                <a:ext cx="730250" cy="6673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b/>
                                      <w:bCs/>
                                      <w:color w:val="auto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color w:val="auto"/>
                                      <w:sz w:val="24"/>
                                      <w:lang w:eastAsia="zh-CN"/>
                                    </w:rPr>
                                    <w:t>天鸿盛世塑业公司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225.4pt;margin-top:135.85pt;height:52.55pt;width:57.5pt;rotation:-1572864f;z-index:251666432;mso-width-relative:page;mso-height-relative:page;" filled="f" stroked="t" coordsize="21600,21600" o:gfxdata="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AAAAAGRycy9QSwECFAAUAAAACACHTuJAGIFaQdsAAAALAQAADwAAAAAAAAAB&#10;ACAAAAAiAAAAZHJzL2Rvd25yZXYueG1sUEsBAhQAFAAAAAgAh07iQPROD6tGAgAAXQQAAA4AAAAA&#10;AAAAAQAgAAAAKgEAAGRycy9lMm9Eb2MueG1sUEsFBgAAAAAGAAYAWQEAAOIFAAAAAA==&#10;">
                      <v:fill on="f" focussize="0,0"/>
                      <v:stroke weight="0.5pt" color="#FF0000 [3204]" joinstyle="round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b/>
                                <w:bCs/>
                                <w:color w:val="auto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auto"/>
                                <w:sz w:val="24"/>
                                <w:lang w:eastAsia="zh-CN"/>
                              </w:rPr>
                              <w:t>天鸿盛世塑业公司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drawing>
                <wp:inline distT="0" distB="0" distL="114300" distR="114300">
                  <wp:extent cx="8404225" cy="4572635"/>
                  <wp:effectExtent l="0" t="0" r="3175" b="12065"/>
                  <wp:docPr id="14" name="图片 14" descr="TIM图片201811141137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TIM图片20181114113706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04225" cy="4572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1575435</wp:posOffset>
                      </wp:positionH>
                      <wp:positionV relativeFrom="paragraph">
                        <wp:posOffset>1808480</wp:posOffset>
                      </wp:positionV>
                      <wp:extent cx="3226435" cy="2160270"/>
                      <wp:effectExtent l="4445" t="5715" r="7620" b="5715"/>
                      <wp:wrapNone/>
                      <wp:docPr id="40" name="任意多边形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2725420" y="2721610"/>
                                <a:ext cx="3226435" cy="2160270"/>
                              </a:xfrm>
                              <a:custGeom>
                                <a:avLst/>
                                <a:gdLst>
                                  <a:gd name="connisteX0" fmla="*/ 3226435 w 3226435"/>
                                  <a:gd name="connsiteY0" fmla="*/ 0 h 2160270"/>
                                  <a:gd name="connisteX1" fmla="*/ 2270125 w 3226435"/>
                                  <a:gd name="connsiteY1" fmla="*/ 459740 h 2160270"/>
                                  <a:gd name="connisteX2" fmla="*/ 1766570 w 3226435"/>
                                  <a:gd name="connsiteY2" fmla="*/ 758825 h 2160270"/>
                                  <a:gd name="connisteX3" fmla="*/ 1021715 w 3226435"/>
                                  <a:gd name="connsiteY3" fmla="*/ 1270000 h 2160270"/>
                                  <a:gd name="connisteX4" fmla="*/ 299085 w 3226435"/>
                                  <a:gd name="connsiteY4" fmla="*/ 1882775 h 2160270"/>
                                  <a:gd name="connisteX5" fmla="*/ 0 w 3226435"/>
                                  <a:gd name="connsiteY5" fmla="*/ 2160270 h 2160270"/>
                                </a:gdLst>
                                <a:ahLst/>
                                <a:cxnLst>
                                  <a:cxn ang="0">
                                    <a:pos x="connisteX0" y="connsiteY0"/>
                                  </a:cxn>
                                  <a:cxn ang="0">
                                    <a:pos x="connisteX1" y="connsiteY1"/>
                                  </a:cxn>
                                  <a:cxn ang="0">
                                    <a:pos x="connisteX2" y="connsiteY2"/>
                                  </a:cxn>
                                  <a:cxn ang="0">
                                    <a:pos x="connisteX3" y="connsiteY3"/>
                                  </a:cxn>
                                  <a:cxn ang="0">
                                    <a:pos x="connisteX4" y="connsiteY4"/>
                                  </a:cxn>
                                  <a:cxn ang="0">
                                    <a:pos x="connisteX5" y="connsiteY5"/>
                                  </a:cxn>
                                </a:cxnLst>
                                <a:rect l="l" t="t" r="r" b="b"/>
                                <a:pathLst>
                                  <a:path w="3226435" h="2160270">
                                    <a:moveTo>
                                      <a:pt x="3226435" y="0"/>
                                    </a:moveTo>
                                    <a:cubicBezTo>
                                      <a:pt x="3045460" y="85725"/>
                                      <a:pt x="2562225" y="307975"/>
                                      <a:pt x="2270125" y="459740"/>
                                    </a:cubicBezTo>
                                    <a:cubicBezTo>
                                      <a:pt x="1978025" y="611505"/>
                                      <a:pt x="2016125" y="596900"/>
                                      <a:pt x="1766570" y="758825"/>
                                    </a:cubicBezTo>
                                    <a:cubicBezTo>
                                      <a:pt x="1517015" y="920750"/>
                                      <a:pt x="1315085" y="1045210"/>
                                      <a:pt x="1021715" y="1270000"/>
                                    </a:cubicBezTo>
                                    <a:cubicBezTo>
                                      <a:pt x="728345" y="1494790"/>
                                      <a:pt x="503555" y="1704975"/>
                                      <a:pt x="299085" y="1882775"/>
                                    </a:cubicBezTo>
                                    <a:cubicBezTo>
                                      <a:pt x="94615" y="2060575"/>
                                      <a:pt x="45085" y="2117090"/>
                                      <a:pt x="0" y="2160270"/>
                                    </a:cubicBezTo>
                                  </a:path>
                                </a:pathLst>
                              </a:cu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100" style="position:absolute;left:0pt;margin-left:124.05pt;margin-top:142.4pt;height:170.1pt;width:254.05pt;z-index:251667456;mso-width-relative:page;mso-height-relative:page;" filled="f" stroked="t" coordsize="3226435,2160270" o:gfxdata="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" path="m3226435,0c3045460,85725,2562225,307975,2270125,459740c1978025,611505,2016125,596900,1766570,758825c1517015,920750,1315085,1045210,1021715,1270000c728345,1494790,503555,1704975,299085,1882775c94615,2060575,45085,2117090,0,2160270e">
                      <v:path o:connectlocs="3226435,0;2270125,459740;1766570,758825;1021715,1270000;299085,1882775;0,2160270" o:connectangles="0,0,0,0,0,0"/>
                      <v:fill on="f" focussize="0,0"/>
                      <v:stroke weight="1pt" color="#FF0000 [3204]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3653155</wp:posOffset>
                      </wp:positionH>
                      <wp:positionV relativeFrom="paragraph">
                        <wp:posOffset>1722120</wp:posOffset>
                      </wp:positionV>
                      <wp:extent cx="607060" cy="353695"/>
                      <wp:effectExtent l="50800" t="116205" r="53340" b="127000"/>
                      <wp:wrapNone/>
                      <wp:docPr id="44" name="文本框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20100000">
                                <a:off x="5396865" y="1648460"/>
                                <a:ext cx="607060" cy="35369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</w:rPr>
                                    <w:t>项目区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287.65pt;margin-top:135.6pt;height:27.85pt;width:47.8pt;rotation:-1638400f;z-index:251668480;mso-width-relative:page;mso-height-relative:page;" filled="f" stroked="t" coordsize="21600,21600" o:gfxdata="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BCoXjF3AAAAAsBAAAPAAAAAAAA&#10;AAEAIAAAACIAAABkcnMvZG93bnJldi54bWxQSwECFAAUAAAACACHTuJAhHtIekcCAABdBAAADgAA&#10;AAAAAAABACAAAAArAQAAZHJzL2Uyb0RvYy54bWxQSwUGAAAAAAYABgBZAQAA5AUAAAAA&#10;">
                      <v:fill on="f" focussize="0,0"/>
                      <v:stroke weight="0.5pt" color="#FF0000 [3204]" joinstyle="round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</w:rPr>
                              <w:t>项目区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3588385</wp:posOffset>
                      </wp:positionH>
                      <wp:positionV relativeFrom="paragraph">
                        <wp:posOffset>1369695</wp:posOffset>
                      </wp:positionV>
                      <wp:extent cx="496570" cy="321310"/>
                      <wp:effectExtent l="49530" t="94615" r="50800" b="104775"/>
                      <wp:wrapNone/>
                      <wp:docPr id="47" name="文本框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20100000">
                                <a:off x="0" y="0"/>
                                <a:ext cx="496570" cy="32131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</w:rPr>
                                    <w:t>空地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282.55pt;margin-top:107.85pt;height:25.3pt;width:39.1pt;rotation:-1638400f;z-index:251669504;mso-width-relative:page;mso-height-relative:page;" filled="f" stroked="t" coordsize="21600,21600" o:gfxdata="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Td6nWdsAAAALAQAADwAAAAAAAAABACAAAAAiAAAA&#10;ZHJzL2Rvd25yZXYueG1sUEsBAhQAFAAAAAgAh07iQBf2o8c9AgAAUQQAAA4AAAAAAAAAAQAgAAAA&#10;KgEAAGRycy9lMm9Eb2MueG1sUEsFBgAAAAAGAAYAWQEAANkFAAAAAA==&#10;">
                      <v:fill on="f" focussize="0,0"/>
                      <v:stroke weight="0.5pt" color="#FF0000 [3204]" joinstyle="round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</w:rPr>
                              <w:t>空地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>
                      <wp:simplePos x="0" y="0"/>
                      <wp:positionH relativeFrom="column">
                        <wp:posOffset>4156710</wp:posOffset>
                      </wp:positionH>
                      <wp:positionV relativeFrom="paragraph">
                        <wp:posOffset>1354455</wp:posOffset>
                      </wp:positionV>
                      <wp:extent cx="401955" cy="477520"/>
                      <wp:effectExtent l="93345" t="71120" r="101600" b="73660"/>
                      <wp:wrapNone/>
                      <wp:docPr id="43" name="文本框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9920000">
                                <a:off x="5104765" y="1845310"/>
                                <a:ext cx="401955" cy="4775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</w:rPr>
                                    <w:t>空地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327.3pt;margin-top:106.65pt;height:37.6pt;width:31.65pt;rotation:-1835008f;z-index:251670528;mso-width-relative:page;mso-height-relative:page;" filled="f" stroked="t" coordsize="21600,21600" o:gfxdata="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vgirVdsAAAALAQAA&#10;DwAAAAAAAAABACAAAAAiAAAAZHJzL2Rvd25yZXYueG1sUEsBAhQAFAAAAAgAh07iQEwhoulPAgAA&#10;XwQAAA4AAAAAAAAAAQAgAAAAKgEAAGRycy9lMm9Eb2MueG1sUEsFBgAAAAAGAAYAWQEAAOsFAAAA&#10;AA==&#10;">
                      <v:fill on="f" focussize="0,0"/>
                      <v:stroke weight="0.5pt" color="#FF0000 [3204]" joinstyle="round"/>
                      <v:imagedata o:title=""/>
                      <o:lock v:ext="edit" aspectratio="f"/>
                      <v:textbox style="layout-flow:vertical-ideographic;">
                        <w:txbxContent>
                          <w:p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</w:rPr>
                              <w:t>空地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1496695</wp:posOffset>
                      </wp:positionH>
                      <wp:positionV relativeFrom="paragraph">
                        <wp:posOffset>1654810</wp:posOffset>
                      </wp:positionV>
                      <wp:extent cx="3319145" cy="2255520"/>
                      <wp:effectExtent l="6985" t="5715" r="13970" b="12065"/>
                      <wp:wrapNone/>
                      <wp:docPr id="37" name="任意多边形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2639695" y="2575560"/>
                                <a:ext cx="3319145" cy="2255520"/>
                              </a:xfrm>
                              <a:custGeom>
                                <a:avLst/>
                                <a:gdLst>
                                  <a:gd name="connisteX0" fmla="*/ 3318828 w 3318828"/>
                                  <a:gd name="connsiteY0" fmla="*/ 0 h 2255653"/>
                                  <a:gd name="connisteX1" fmla="*/ 1990408 w 3318828"/>
                                  <a:gd name="connsiteY1" fmla="*/ 715010 h 2255653"/>
                                  <a:gd name="connisteX2" fmla="*/ 881063 w 3318828"/>
                                  <a:gd name="connsiteY2" fmla="*/ 1496060 h 2255653"/>
                                  <a:gd name="connisteX3" fmla="*/ 107633 w 3318828"/>
                                  <a:gd name="connsiteY3" fmla="*/ 2153285 h 2255653"/>
                                  <a:gd name="connisteX4" fmla="*/ 20003 w 3318828"/>
                                  <a:gd name="connsiteY4" fmla="*/ 2247900 h 2255653"/>
                                </a:gdLst>
                                <a:ahLst/>
                                <a:cxnLst>
                                  <a:cxn ang="0">
                                    <a:pos x="connisteX0" y="connsiteY0"/>
                                  </a:cxn>
                                  <a:cxn ang="0">
                                    <a:pos x="connisteX1" y="connsiteY1"/>
                                  </a:cxn>
                                  <a:cxn ang="0">
                                    <a:pos x="connisteX2" y="connsiteY2"/>
                                  </a:cxn>
                                  <a:cxn ang="0">
                                    <a:pos x="connisteX3" y="connsiteY3"/>
                                  </a:cxn>
                                  <a:cxn ang="0">
                                    <a:pos x="connisteX4" y="connsiteY4"/>
                                  </a:cxn>
                                </a:cxnLst>
                                <a:rect l="l" t="t" r="r" b="b"/>
                                <a:pathLst>
                                  <a:path w="3318828" h="2255654">
                                    <a:moveTo>
                                      <a:pt x="3318828" y="0"/>
                                    </a:moveTo>
                                    <a:cubicBezTo>
                                      <a:pt x="3075623" y="127635"/>
                                      <a:pt x="2478088" y="415925"/>
                                      <a:pt x="1990408" y="715010"/>
                                    </a:cubicBezTo>
                                    <a:cubicBezTo>
                                      <a:pt x="1502728" y="1014095"/>
                                      <a:pt x="1257618" y="1208405"/>
                                      <a:pt x="881063" y="1496060"/>
                                    </a:cubicBezTo>
                                    <a:cubicBezTo>
                                      <a:pt x="504508" y="1783715"/>
                                      <a:pt x="279718" y="2002790"/>
                                      <a:pt x="107633" y="2153285"/>
                                    </a:cubicBezTo>
                                    <a:cubicBezTo>
                                      <a:pt x="-64452" y="2303780"/>
                                      <a:pt x="21908" y="2242185"/>
                                      <a:pt x="20003" y="2247900"/>
                                    </a:cubicBezTo>
                                  </a:path>
                                </a:pathLst>
                              </a:cu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100" style="position:absolute;left:0pt;margin-left:117.85pt;margin-top:130.3pt;height:177.6pt;width:261.35pt;z-index:251671552;mso-width-relative:page;mso-height-relative:page;" filled="f" stroked="t" coordsize="3318828,2255654" o:gfxdata="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" path="m3318828,0c3075623,127635,2478088,415925,1990408,715010c1502728,1014095,1257618,1208405,881063,1496060c504508,1783715,279718,2002790,107633,2153285c-64452,2303780,21908,2242185,20003,2247900e">
                      <v:path o:connectlocs="3319145,0;1990598,714967;881147,1495971;107643,2153158;20004,2247767" o:connectangles="0,0,0,0,0"/>
                      <v:fill on="f" focussize="0,0"/>
                      <v:stroke weight="1pt" color="#FF0000 [3204]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</w:tc>
      </w:tr>
    </w:tbl>
    <w:p>
      <w:pPr>
        <w:ind w:firstLine="843" w:firstLineChars="300"/>
        <w:jc w:val="center"/>
        <w:rPr>
          <w:rFonts w:hint="default" w:ascii="Times New Roman" w:hAnsi="Times New Roman" w:cs="Times New Roman"/>
          <w:b/>
          <w:bCs/>
          <w:sz w:val="28"/>
          <w:szCs w:val="28"/>
        </w:rPr>
      </w:pPr>
      <w:r>
        <w:rPr>
          <w:rFonts w:hint="default" w:ascii="Times New Roman" w:hAnsi="Times New Roman" w:cs="Times New Roman"/>
          <w:b/>
          <w:bCs/>
          <w:sz w:val="28"/>
          <w:szCs w:val="28"/>
        </w:rPr>
        <w:t>图3      项目周边关系图</w:t>
      </w:r>
    </w:p>
    <w:tbl>
      <w:tblPr>
        <w:tblStyle w:val="3"/>
        <w:tblW w:w="1345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45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454" w:type="dxa"/>
          </w:tcPr>
          <w:p>
            <w:pPr>
              <w:rPr>
                <w:b/>
                <w:bCs/>
                <w:sz w:val="24"/>
              </w:rPr>
            </w:pPr>
            <w: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>
                      <wp:simplePos x="0" y="0"/>
                      <wp:positionH relativeFrom="column">
                        <wp:posOffset>6817360</wp:posOffset>
                      </wp:positionH>
                      <wp:positionV relativeFrom="paragraph">
                        <wp:posOffset>3989705</wp:posOffset>
                      </wp:positionV>
                      <wp:extent cx="196850" cy="153035"/>
                      <wp:effectExtent l="6350" t="6350" r="12700" b="18415"/>
                      <wp:wrapNone/>
                      <wp:docPr id="77" name="矩形 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6850" cy="1530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F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536.8pt;margin-top:314.15pt;height:12.05pt;width:15.5pt;z-index:251674624;v-text-anchor:middle;mso-width-relative:page;mso-height-relative:page;" fillcolor="#00B0F0" filled="t" stroked="t" coordsize="21600,21600" o:gfxdata="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>
                      <wp:simplePos x="0" y="0"/>
                      <wp:positionH relativeFrom="column">
                        <wp:posOffset>6862445</wp:posOffset>
                      </wp:positionH>
                      <wp:positionV relativeFrom="paragraph">
                        <wp:posOffset>3622040</wp:posOffset>
                      </wp:positionV>
                      <wp:extent cx="142875" cy="161925"/>
                      <wp:effectExtent l="9525" t="15875" r="19050" b="12700"/>
                      <wp:wrapNone/>
                      <wp:docPr id="60" name="流程图: 摘录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61925"/>
                              </a:xfrm>
                              <a:prstGeom prst="flowChartExtract">
                                <a:avLst/>
                              </a:prstGeom>
                              <a:solidFill>
                                <a:schemeClr val="accent6">
                                  <a:lumMod val="60000"/>
                                  <a:lumOff val="4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127" type="#_x0000_t127" style="position:absolute;left:0pt;margin-left:540.35pt;margin-top:285.2pt;height:12.75pt;width:11.25pt;z-index:251682816;v-text-anchor:middle;mso-width-relative:page;mso-height-relative:page;" fillcolor="#A9D18E [1945]" filled="t" stroked="t" coordsize="21600,21600" o:gfxdata="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mc:AlternateContent>
                <mc:Choice Requires="wps">
                  <w:drawing>
                    <wp:anchor distT="0" distB="0" distL="114300" distR="114300" simplePos="0" relativeHeight="258575360" behindDoc="0" locked="0" layoutInCell="1" allowOverlap="1">
                      <wp:simplePos x="0" y="0"/>
                      <wp:positionH relativeFrom="column">
                        <wp:posOffset>6517640</wp:posOffset>
                      </wp:positionH>
                      <wp:positionV relativeFrom="paragraph">
                        <wp:posOffset>3543935</wp:posOffset>
                      </wp:positionV>
                      <wp:extent cx="1809750" cy="828675"/>
                      <wp:effectExtent l="19050" t="19050" r="19050" b="28575"/>
                      <wp:wrapNone/>
                      <wp:docPr id="18" name="文本框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7722870" y="4597400"/>
                                <a:ext cx="1809750" cy="828675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rgbClr val="FFFF00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ind w:firstLine="964" w:firstLineChars="400"/>
                                    <w:rPr>
                                      <w:rFonts w:eastAsia="宋体"/>
                                      <w:b/>
                                      <w:bCs/>
                                      <w:color w:val="FFFF00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color w:val="FFFF00"/>
                                      <w:sz w:val="24"/>
                                    </w:rPr>
                                    <w:t>噪声监测点</w:t>
                                  </w:r>
                                </w:p>
                                <w:p>
                                  <w:pPr>
                                    <w:rPr>
                                      <w:b/>
                                      <w:bCs/>
                                      <w:color w:val="FFFF00"/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ind w:firstLine="964" w:firstLineChars="400"/>
                                    <w:rPr>
                                      <w:rFonts w:eastAsia="宋体"/>
                                      <w:b/>
                                      <w:bCs/>
                                      <w:color w:val="FFFF00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color w:val="FFFF00"/>
                                      <w:sz w:val="24"/>
                                    </w:rPr>
                                    <w:t>地下水监测点</w:t>
                                  </w:r>
                                </w:p>
                                <w:p>
                                  <w:pPr>
                                    <w:ind w:firstLine="723" w:firstLineChars="300"/>
                                    <w:rPr>
                                      <w:b/>
                                      <w:bCs/>
                                      <w:color w:val="FFFF00"/>
                                      <w:sz w:val="24"/>
                                    </w:rPr>
                                  </w:pPr>
                                </w:p>
                                <w:p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513.2pt;margin-top:279.05pt;height:65.25pt;width:142.5pt;z-index:258575360;mso-width-relative:page;mso-height-relative:page;" filled="f" stroked="t" coordsize="21600,21600" o:gfxdata="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FXgImbYAAAADQEAAA8AAAAAAAAAAQAgAAAAIgAA&#10;AGRycy9kb3ducmV2LnhtbFBLAQIUABQAAAAIAIdO4kCgT5UmQQIAAFAEAAAOAAAAAAAAAAEAIAAA&#10;ACcBAABkcnMvZTJvRG9jLnhtbFBLBQYAAAAABgAGAFkBAADaBQAAAAA=&#10;">
                      <v:fill on="f" focussize="0,0"/>
                      <v:stroke weight="3pt" color="#FFFF00 [3204]" joinstyle="round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ind w:firstLine="964" w:firstLineChars="400"/>
                              <w:rPr>
                                <w:rFonts w:eastAsia="宋体"/>
                                <w:b/>
                                <w:bCs/>
                                <w:color w:val="FFFF00"/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FF00"/>
                                <w:sz w:val="24"/>
                              </w:rPr>
                              <w:t>噪声监测点</w:t>
                            </w:r>
                          </w:p>
                          <w:p>
                            <w:pPr>
                              <w:rPr>
                                <w:b/>
                                <w:bCs/>
                                <w:color w:val="FFFF00"/>
                                <w:sz w:val="24"/>
                              </w:rPr>
                            </w:pPr>
                          </w:p>
                          <w:p>
                            <w:pPr>
                              <w:ind w:firstLine="964" w:firstLineChars="400"/>
                              <w:rPr>
                                <w:rFonts w:eastAsia="宋体"/>
                                <w:b/>
                                <w:bCs/>
                                <w:color w:val="FFFF00"/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FF00"/>
                                <w:sz w:val="24"/>
                              </w:rPr>
                              <w:t>地下水监测点</w:t>
                            </w:r>
                          </w:p>
                          <w:p>
                            <w:pPr>
                              <w:ind w:firstLine="723" w:firstLineChars="300"/>
                              <w:rPr>
                                <w:b/>
                                <w:bCs/>
                                <w:color w:val="FFFF00"/>
                                <w:sz w:val="24"/>
                              </w:rPr>
                            </w:pPr>
                          </w:p>
                          <w:p/>
                        </w:txbxContent>
                      </v:textbox>
                    </v:shape>
                  </w:pict>
                </mc:Fallback>
              </mc:AlternateContent>
            </w:r>
            <w: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>
                      <wp:simplePos x="0" y="0"/>
                      <wp:positionH relativeFrom="column">
                        <wp:posOffset>4224655</wp:posOffset>
                      </wp:positionH>
                      <wp:positionV relativeFrom="paragraph">
                        <wp:posOffset>3970655</wp:posOffset>
                      </wp:positionV>
                      <wp:extent cx="196850" cy="153035"/>
                      <wp:effectExtent l="6350" t="6350" r="12700" b="18415"/>
                      <wp:wrapNone/>
                      <wp:docPr id="76" name="矩形 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659755" y="5194300"/>
                                <a:ext cx="196850" cy="1530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F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332.65pt;margin-top:312.65pt;height:12.05pt;width:15.5pt;z-index:251675648;v-text-anchor:middle;mso-width-relative:page;mso-height-relative:page;" fillcolor="#00B0F0" filled="t" stroked="t" coordsize="21600,21600" o:gfxdata="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drawing>
                <wp:inline distT="0" distB="0" distL="114300" distR="114300">
                  <wp:extent cx="8404860" cy="4447540"/>
                  <wp:effectExtent l="0" t="0" r="2540" b="10160"/>
                  <wp:docPr id="16" name="图片 16" descr="监测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监测图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04860" cy="4447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>
                      <wp:simplePos x="0" y="0"/>
                      <wp:positionH relativeFrom="column">
                        <wp:posOffset>4674235</wp:posOffset>
                      </wp:positionH>
                      <wp:positionV relativeFrom="paragraph">
                        <wp:posOffset>2398395</wp:posOffset>
                      </wp:positionV>
                      <wp:extent cx="142875" cy="161925"/>
                      <wp:effectExtent l="9525" t="15875" r="12700" b="12700"/>
                      <wp:wrapNone/>
                      <wp:docPr id="75" name="流程图: 摘录 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61925"/>
                              </a:xfrm>
                              <a:prstGeom prst="flowChartExtract">
                                <a:avLst/>
                              </a:prstGeom>
                              <a:solidFill>
                                <a:schemeClr val="accent6">
                                  <a:lumMod val="60000"/>
                                  <a:lumOff val="4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127" type="#_x0000_t127" style="position:absolute;left:0pt;margin-left:368.05pt;margin-top:188.85pt;height:12.75pt;width:11.25pt;z-index:251677696;v-text-anchor:middle;mso-width-relative:page;mso-height-relative:page;" fillcolor="#A9D18E [1945]" filled="t" stroked="t" coordsize="21600,21600" o:gfxdata="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>
                      <wp:simplePos x="0" y="0"/>
                      <wp:positionH relativeFrom="column">
                        <wp:posOffset>4901565</wp:posOffset>
                      </wp:positionH>
                      <wp:positionV relativeFrom="paragraph">
                        <wp:posOffset>1873250</wp:posOffset>
                      </wp:positionV>
                      <wp:extent cx="142875" cy="161925"/>
                      <wp:effectExtent l="9525" t="15875" r="12700" b="12700"/>
                      <wp:wrapNone/>
                      <wp:docPr id="74" name="流程图: 摘录 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61925"/>
                              </a:xfrm>
                              <a:prstGeom prst="flowChartExtract">
                                <a:avLst/>
                              </a:prstGeom>
                              <a:solidFill>
                                <a:schemeClr val="accent6">
                                  <a:lumMod val="60000"/>
                                  <a:lumOff val="4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127" type="#_x0000_t127" style="position:absolute;left:0pt;margin-left:385.95pt;margin-top:147.5pt;height:12.75pt;width:11.25pt;z-index:251678720;v-text-anchor:middle;mso-width-relative:page;mso-height-relative:page;" fillcolor="#A9D18E [1945]" filled="t" stroked="t" coordsize="21600,21600" o:gfxdata="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>
                      <wp:simplePos x="0" y="0"/>
                      <wp:positionH relativeFrom="column">
                        <wp:posOffset>5151120</wp:posOffset>
                      </wp:positionH>
                      <wp:positionV relativeFrom="paragraph">
                        <wp:posOffset>2480310</wp:posOffset>
                      </wp:positionV>
                      <wp:extent cx="142875" cy="161925"/>
                      <wp:effectExtent l="9525" t="15875" r="12700" b="12700"/>
                      <wp:wrapNone/>
                      <wp:docPr id="73" name="流程图: 摘录 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61925"/>
                              </a:xfrm>
                              <a:prstGeom prst="flowChartExtract">
                                <a:avLst/>
                              </a:prstGeom>
                              <a:solidFill>
                                <a:schemeClr val="accent6">
                                  <a:lumMod val="60000"/>
                                  <a:lumOff val="4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127" type="#_x0000_t127" style="position:absolute;left:0pt;margin-left:405.6pt;margin-top:195.3pt;height:12.75pt;width:11.25pt;z-index:251679744;v-text-anchor:middle;mso-width-relative:page;mso-height-relative:page;" fillcolor="#A9D18E [1945]" filled="t" stroked="t" coordsize="21600,21600" o:gfxdata="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>
                      <wp:simplePos x="0" y="0"/>
                      <wp:positionH relativeFrom="column">
                        <wp:posOffset>5436870</wp:posOffset>
                      </wp:positionH>
                      <wp:positionV relativeFrom="paragraph">
                        <wp:posOffset>1948815</wp:posOffset>
                      </wp:positionV>
                      <wp:extent cx="142875" cy="161925"/>
                      <wp:effectExtent l="9525" t="15875" r="12700" b="12700"/>
                      <wp:wrapNone/>
                      <wp:docPr id="72" name="流程图: 摘录 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61925"/>
                              </a:xfrm>
                              <a:prstGeom prst="flowChartExtract">
                                <a:avLst/>
                              </a:prstGeom>
                              <a:solidFill>
                                <a:schemeClr val="accent6">
                                  <a:lumMod val="60000"/>
                                  <a:lumOff val="4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127" type="#_x0000_t127" style="position:absolute;left:0pt;margin-left:428.1pt;margin-top:153.45pt;height:12.75pt;width:11.25pt;z-index:251680768;v-text-anchor:middle;mso-width-relative:page;mso-height-relative:page;" fillcolor="#A9D18E [1945]" filled="t" stroked="t" coordsize="21600,21600" o:gfxdata="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>
                      <wp:simplePos x="0" y="0"/>
                      <wp:positionH relativeFrom="column">
                        <wp:posOffset>4791710</wp:posOffset>
                      </wp:positionH>
                      <wp:positionV relativeFrom="paragraph">
                        <wp:posOffset>2099945</wp:posOffset>
                      </wp:positionV>
                      <wp:extent cx="632460" cy="352425"/>
                      <wp:effectExtent l="50165" t="132715" r="53975" b="137160"/>
                      <wp:wrapNone/>
                      <wp:docPr id="67" name="文本框 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9920000">
                                <a:off x="6017260" y="3654425"/>
                                <a:ext cx="632460" cy="3524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1"/>
                                    </w:rPr>
                                    <w:t>项目区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377.3pt;margin-top:165.35pt;height:27.75pt;width:49.8pt;rotation:-1835008f;z-index:251681792;mso-width-relative:page;mso-height-relative:page;" filled="f" stroked="t" coordsize="21600,21600" o:gfxdata="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">
                      <v:fill on="f" focussize="0,0"/>
                      <v:stroke weight="0.5pt" color="#FF0000 [3204]" joinstyle="round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Cs w:val="21"/>
                              </w:rPr>
                              <w:t>项目区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>
      <w:pPr>
        <w:jc w:val="center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图</w:t>
      </w:r>
      <w:r>
        <w:rPr>
          <w:rFonts w:hint="eastAsia"/>
          <w:b/>
          <w:bCs/>
          <w:sz w:val="24"/>
          <w:lang w:val="en-US" w:eastAsia="zh-CN"/>
        </w:rPr>
        <w:t>6</w:t>
      </w:r>
      <w:r>
        <w:rPr>
          <w:rFonts w:hint="eastAsia"/>
          <w:b/>
          <w:bCs/>
          <w:sz w:val="24"/>
        </w:rPr>
        <w:t xml:space="preserve">   项目区监测布</w:t>
      </w:r>
      <w:bookmarkStart w:id="0" w:name="_GoBack"/>
      <w:bookmarkEnd w:id="0"/>
      <w:r>
        <w:rPr>
          <w:rFonts w:hint="eastAsia"/>
          <w:b/>
          <w:bCs/>
          <w:sz w:val="24"/>
        </w:rPr>
        <w:t>点图</w:t>
      </w:r>
    </w:p>
    <w:p>
      <w:pPr>
        <w:rPr>
          <w:b/>
          <w:bCs/>
          <w:sz w:val="24"/>
        </w:rPr>
      </w:pPr>
    </w:p>
    <w:tbl>
      <w:tblPr>
        <w:tblStyle w:val="3"/>
        <w:tblW w:w="1345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45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454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</w:rPr>
              <w:drawing>
                <wp:inline distT="0" distB="0" distL="114300" distR="114300">
                  <wp:extent cx="2768600" cy="2125345"/>
                  <wp:effectExtent l="0" t="0" r="0" b="8255"/>
                  <wp:docPr id="78" name="图片 78" descr="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图片 78" descr="东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8600" cy="2125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  <w:lang w:val="en-US" w:eastAsia="zh-CN"/>
              </w:rPr>
              <w:t xml:space="preserve"> </w:t>
            </w:r>
            <w:r>
              <w:drawing>
                <wp:inline distT="0" distB="0" distL="114300" distR="114300">
                  <wp:extent cx="2705735" cy="2087245"/>
                  <wp:effectExtent l="0" t="0" r="12065" b="8255"/>
                  <wp:docPr id="79" name="图片 79" descr="南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图片 79" descr="南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5735" cy="2087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2677795" cy="2058670"/>
                  <wp:effectExtent l="0" t="0" r="1905" b="11430"/>
                  <wp:docPr id="1" name="图片 1" descr="微信图片_201811202116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微信图片_20181120211653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7795" cy="2058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1446" w:firstLineChars="600"/>
              <w:rPr>
                <w:rFonts w:hint="eastAsia" w:eastAsiaTheme="minorEastAsia"/>
                <w:b/>
                <w:bCs/>
                <w:sz w:val="24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</w:rPr>
              <w:t>项目东侧</w:t>
            </w:r>
            <w:r>
              <w:rPr>
                <w:rFonts w:hint="eastAsia"/>
                <w:b/>
                <w:bCs/>
                <w:sz w:val="24"/>
                <w:lang w:val="en-US" w:eastAsia="zh-CN"/>
              </w:rPr>
              <w:t xml:space="preserve">                                </w:t>
            </w:r>
            <w:r>
              <w:rPr>
                <w:rFonts w:hint="eastAsia"/>
                <w:b/>
                <w:bCs/>
                <w:sz w:val="24"/>
              </w:rPr>
              <w:t>项目</w:t>
            </w:r>
            <w:r>
              <w:rPr>
                <w:rFonts w:hint="eastAsia"/>
                <w:b/>
                <w:bCs/>
                <w:sz w:val="24"/>
                <w:lang w:eastAsia="zh-CN"/>
              </w:rPr>
              <w:t>南</w:t>
            </w:r>
            <w:r>
              <w:rPr>
                <w:rFonts w:hint="eastAsia"/>
                <w:b/>
                <w:bCs/>
                <w:sz w:val="24"/>
              </w:rPr>
              <w:t xml:space="preserve">侧  </w:t>
            </w:r>
            <w:r>
              <w:rPr>
                <w:rFonts w:hint="eastAsia"/>
                <w:b/>
                <w:bCs/>
                <w:sz w:val="24"/>
                <w:lang w:val="en-US" w:eastAsia="zh-CN"/>
              </w:rPr>
              <w:t xml:space="preserve">                          规划路</w:t>
            </w:r>
          </w:p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  <w:b/>
                <w:bCs/>
                <w:sz w:val="24"/>
              </w:rPr>
              <w:t xml:space="preserve">     </w:t>
            </w:r>
            <w:r>
              <w:rPr>
                <w:b/>
                <w:bCs/>
                <w:sz w:val="24"/>
              </w:rPr>
              <w:t xml:space="preserve">    </w:t>
            </w:r>
            <w:r>
              <w:rPr>
                <w:rFonts w:hint="eastAsia"/>
                <w:b/>
                <w:bCs/>
                <w:sz w:val="24"/>
                <w:lang w:val="en-US" w:eastAsia="zh-CN"/>
              </w:rPr>
              <w:t xml:space="preserve">                                                                                          </w:t>
            </w:r>
            <w:r>
              <w:rPr>
                <w:rFonts w:hint="eastAsia"/>
                <w:b/>
                <w:bCs/>
                <w:sz w:val="24"/>
              </w:rPr>
              <w:t xml:space="preserve"> </w:t>
            </w:r>
            <w:r>
              <w:rPr>
                <w:b/>
                <w:bCs/>
                <w:sz w:val="24"/>
              </w:rPr>
              <w:t xml:space="preserve">   </w:t>
            </w:r>
            <w:r>
              <w:rPr>
                <w:rFonts w:hint="eastAsia"/>
                <w:b/>
                <w:bCs/>
                <w:sz w:val="24"/>
              </w:rPr>
              <w:t xml:space="preserve">                                                  </w:t>
            </w:r>
            <w:r>
              <w:t xml:space="preserve"> </w:t>
            </w:r>
            <w:r>
              <w:rPr>
                <w:rFonts w:hint="eastAsia"/>
              </w:rPr>
              <w:drawing>
                <wp:inline distT="0" distB="0" distL="114300" distR="114300">
                  <wp:extent cx="2708910" cy="2103120"/>
                  <wp:effectExtent l="0" t="0" r="8890" b="5080"/>
                  <wp:docPr id="82" name="图片 82" descr="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图片 82" descr="东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8910" cy="2103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  <w:r>
              <w:rPr>
                <w:rFonts w:hint="eastAsia"/>
              </w:rPr>
              <w:drawing>
                <wp:inline distT="0" distB="0" distL="114300" distR="114300">
                  <wp:extent cx="2668270" cy="2089785"/>
                  <wp:effectExtent l="0" t="0" r="24130" b="18415"/>
                  <wp:docPr id="81" name="图片 81" descr="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图片 81" descr="西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8270" cy="2089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lang w:val="en-US" w:eastAsia="zh-CN"/>
              </w:rPr>
              <w:t xml:space="preserve"> </w:t>
            </w: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2740660" cy="2104390"/>
                  <wp:effectExtent l="0" t="0" r="2540" b="3810"/>
                  <wp:docPr id="2" name="图片 2" descr="微信图片_201811202117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微信图片_20181120211701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0660" cy="2104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</w:rPr>
              <w:t xml:space="preserve">        </w:t>
            </w:r>
            <w:r>
              <w:t xml:space="preserve">   </w:t>
            </w:r>
            <w:r>
              <w:rPr>
                <w:rFonts w:hint="eastAsia"/>
                <w:lang w:val="en-US" w:eastAsia="zh-CN"/>
              </w:rPr>
              <w:t xml:space="preserve">  </w:t>
            </w:r>
            <w:r>
              <w:t xml:space="preserve">  </w:t>
            </w:r>
            <w:r>
              <w:rPr>
                <w:rFonts w:hint="eastAsia"/>
                <w:b/>
                <w:bCs/>
                <w:sz w:val="24"/>
              </w:rPr>
              <w:t xml:space="preserve">项目北侧                </w:t>
            </w:r>
            <w:r>
              <w:rPr>
                <w:b/>
                <w:bCs/>
                <w:sz w:val="24"/>
              </w:rPr>
              <w:t xml:space="preserve">       </w:t>
            </w:r>
            <w:r>
              <w:rPr>
                <w:rFonts w:hint="eastAsia"/>
                <w:b/>
                <w:bCs/>
                <w:sz w:val="24"/>
                <w:lang w:val="en-US" w:eastAsia="zh-CN"/>
              </w:rPr>
              <w:t xml:space="preserve">    </w:t>
            </w:r>
            <w:r>
              <w:rPr>
                <w:b/>
                <w:bCs/>
                <w:sz w:val="24"/>
              </w:rPr>
              <w:t xml:space="preserve"> </w:t>
            </w:r>
            <w:r>
              <w:rPr>
                <w:rFonts w:hint="eastAsia"/>
                <w:b/>
                <w:bCs/>
                <w:sz w:val="24"/>
              </w:rPr>
              <w:t xml:space="preserve">  项目西侧</w:t>
            </w:r>
            <w:r>
              <w:rPr>
                <w:rFonts w:hint="eastAsia"/>
                <w:b/>
                <w:bCs/>
                <w:sz w:val="24"/>
                <w:lang w:val="en-US" w:eastAsia="zh-CN"/>
              </w:rPr>
              <w:t xml:space="preserve">                            项目现状图</w:t>
            </w:r>
          </w:p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454" w:type="dxa"/>
          </w:tcPr>
          <w:p>
            <w:pPr>
              <w:jc w:val="center"/>
            </w:pPr>
            <w:r>
              <w:rPr>
                <w:rFonts w:hint="eastAsia"/>
                <w:b/>
                <w:bCs/>
                <w:sz w:val="24"/>
              </w:rPr>
              <w:t>项目区现场踏勘照片</w:t>
            </w:r>
          </w:p>
        </w:tc>
      </w:tr>
    </w:tbl>
    <w:p>
      <w:pPr>
        <w:rPr>
          <w:b/>
          <w:bCs/>
          <w:sz w:val="24"/>
        </w:rPr>
      </w:pPr>
    </w:p>
    <w:p>
      <w:pPr>
        <w:jc w:val="center"/>
        <w:rPr>
          <w:rFonts w:hint="eastAsia"/>
          <w:b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eastAsiaTheme="minorEastAsia"/>
          <w:b/>
          <w:bCs/>
          <w:sz w:val="24"/>
          <w:lang w:eastAsia="zh-CN"/>
        </w:rPr>
        <w:drawing>
          <wp:inline distT="0" distB="0" distL="114300" distR="114300">
            <wp:extent cx="5255895" cy="8279765"/>
            <wp:effectExtent l="0" t="0" r="6985" b="1905"/>
            <wp:docPr id="3" name="图片 3" descr="TIM图片201811201711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TIM图片20181120171157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255895" cy="827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Times New Roman" w:hAnsi="Times New Roman" w:cs="Times New Roman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图</w:t>
      </w:r>
      <w:r>
        <w:rPr>
          <w:rFonts w:hint="eastAsia" w:ascii="Times New Roman" w:hAnsi="Times New Roman" w:cs="Times New Roman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5</w:t>
      </w:r>
      <w:r>
        <w:rPr>
          <w:rFonts w:hint="default" w:ascii="Times New Roman" w:hAnsi="Times New Roman" w:cs="Times New Roman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 xml:space="preserve">   甘泉堡工业园总体规划图</w:t>
      </w:r>
    </w:p>
    <w:p>
      <w:pPr>
        <w:jc w:val="both"/>
        <w:rPr>
          <w:b/>
          <w:bCs/>
          <w:color w:val="FF0000"/>
          <w:sz w:val="24"/>
        </w:rPr>
        <w:sectPr>
          <w:pgSz w:w="16838" w:h="11906" w:orient="landscape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jc w:val="center"/>
        <w:rPr>
          <w:rFonts w:hint="eastAsia"/>
          <w:b/>
          <w:bCs/>
          <w:sz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default" w:ascii="Times New Roman" w:hAnsi="Times New Roman" w:cs="Times New Roman"/>
          <w:b/>
          <w:bCs/>
          <w:sz w:val="28"/>
          <w:szCs w:val="28"/>
        </w:rPr>
      </w:pPr>
      <w:r>
        <w:drawing>
          <wp:inline distT="0" distB="0" distL="114300" distR="114300">
            <wp:extent cx="5303520" cy="8208010"/>
            <wp:effectExtent l="9525" t="9525" r="20955" b="12065"/>
            <wp:docPr id="85" name="图片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6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03520" cy="82080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b/>
          <w:bCs/>
          <w:sz w:val="28"/>
          <w:szCs w:val="28"/>
        </w:rPr>
        <w:t xml:space="preserve">图2 </w:t>
      </w:r>
      <w:r>
        <w:rPr>
          <w:rFonts w:hint="default" w:ascii="Times New Roman" w:hAnsi="Times New Roman" w:cs="Times New Roman"/>
          <w:b/>
          <w:bCs/>
          <w:sz w:val="28"/>
          <w:szCs w:val="28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b/>
          <w:bCs/>
          <w:sz w:val="28"/>
          <w:szCs w:val="28"/>
        </w:rPr>
        <w:t xml:space="preserve"> 厂房平面布置图</w:t>
      </w:r>
    </w:p>
    <w:sectPr>
      <w:pgSz w:w="11906" w:h="16838"/>
      <w:pgMar w:top="1440" w:right="1800" w:bottom="1440" w:left="1800" w:header="851" w:footer="992" w:gutter="0"/>
      <w:cols w:space="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E926DAA"/>
    <w:rsid w:val="0088357B"/>
    <w:rsid w:val="00C843E4"/>
    <w:rsid w:val="0100565D"/>
    <w:rsid w:val="013D3CD6"/>
    <w:rsid w:val="02087CF4"/>
    <w:rsid w:val="03042A1F"/>
    <w:rsid w:val="030E3B91"/>
    <w:rsid w:val="0336060C"/>
    <w:rsid w:val="036D2007"/>
    <w:rsid w:val="0402586A"/>
    <w:rsid w:val="040755FE"/>
    <w:rsid w:val="057A0E57"/>
    <w:rsid w:val="06823B83"/>
    <w:rsid w:val="06AC6F03"/>
    <w:rsid w:val="06D37F56"/>
    <w:rsid w:val="083826B1"/>
    <w:rsid w:val="08397403"/>
    <w:rsid w:val="08DB49A1"/>
    <w:rsid w:val="09E67A82"/>
    <w:rsid w:val="0C497A6E"/>
    <w:rsid w:val="0C4D3C17"/>
    <w:rsid w:val="0C5D00F2"/>
    <w:rsid w:val="0CFA0049"/>
    <w:rsid w:val="0D8B1D7B"/>
    <w:rsid w:val="0DE714AC"/>
    <w:rsid w:val="0E415448"/>
    <w:rsid w:val="0E59333F"/>
    <w:rsid w:val="0F5138A1"/>
    <w:rsid w:val="0FFD57E7"/>
    <w:rsid w:val="10492972"/>
    <w:rsid w:val="10A30F3D"/>
    <w:rsid w:val="10C856AB"/>
    <w:rsid w:val="11083943"/>
    <w:rsid w:val="11887B6B"/>
    <w:rsid w:val="1370421A"/>
    <w:rsid w:val="13F92B2D"/>
    <w:rsid w:val="140812D5"/>
    <w:rsid w:val="152709D3"/>
    <w:rsid w:val="157F2C1B"/>
    <w:rsid w:val="16526E54"/>
    <w:rsid w:val="16762076"/>
    <w:rsid w:val="16796FBF"/>
    <w:rsid w:val="167A3019"/>
    <w:rsid w:val="16D57427"/>
    <w:rsid w:val="17AC5B8B"/>
    <w:rsid w:val="17C23A82"/>
    <w:rsid w:val="17C36858"/>
    <w:rsid w:val="186A046A"/>
    <w:rsid w:val="18C60435"/>
    <w:rsid w:val="18F3659E"/>
    <w:rsid w:val="19866D37"/>
    <w:rsid w:val="1BDA4E51"/>
    <w:rsid w:val="1C1F2625"/>
    <w:rsid w:val="1C3C263D"/>
    <w:rsid w:val="1D075FD9"/>
    <w:rsid w:val="1E4E795B"/>
    <w:rsid w:val="1F654B3B"/>
    <w:rsid w:val="21B37A6B"/>
    <w:rsid w:val="21D012E9"/>
    <w:rsid w:val="226825CD"/>
    <w:rsid w:val="227E05D1"/>
    <w:rsid w:val="22AF1B3C"/>
    <w:rsid w:val="230637B6"/>
    <w:rsid w:val="233C6777"/>
    <w:rsid w:val="23713182"/>
    <w:rsid w:val="23790E87"/>
    <w:rsid w:val="23B06D8E"/>
    <w:rsid w:val="24252626"/>
    <w:rsid w:val="247E1344"/>
    <w:rsid w:val="258C426E"/>
    <w:rsid w:val="25A5546A"/>
    <w:rsid w:val="25E31E9F"/>
    <w:rsid w:val="26517448"/>
    <w:rsid w:val="26A83F76"/>
    <w:rsid w:val="271E4300"/>
    <w:rsid w:val="27A47A56"/>
    <w:rsid w:val="27C70DB1"/>
    <w:rsid w:val="28F94DE6"/>
    <w:rsid w:val="29A2031E"/>
    <w:rsid w:val="29CB4FC4"/>
    <w:rsid w:val="2A207ACE"/>
    <w:rsid w:val="2BDF5026"/>
    <w:rsid w:val="2E342A03"/>
    <w:rsid w:val="2E926DAA"/>
    <w:rsid w:val="2ECD119F"/>
    <w:rsid w:val="2EF064E9"/>
    <w:rsid w:val="2F3F7670"/>
    <w:rsid w:val="32415CC1"/>
    <w:rsid w:val="32A107AA"/>
    <w:rsid w:val="32EE5F6D"/>
    <w:rsid w:val="333029A6"/>
    <w:rsid w:val="3491481A"/>
    <w:rsid w:val="35076EF8"/>
    <w:rsid w:val="35A8195C"/>
    <w:rsid w:val="35F63764"/>
    <w:rsid w:val="36617494"/>
    <w:rsid w:val="37092556"/>
    <w:rsid w:val="37A3008A"/>
    <w:rsid w:val="37A912AF"/>
    <w:rsid w:val="38585195"/>
    <w:rsid w:val="386F613F"/>
    <w:rsid w:val="38CB763B"/>
    <w:rsid w:val="38ED0B1F"/>
    <w:rsid w:val="39003A62"/>
    <w:rsid w:val="393D019B"/>
    <w:rsid w:val="3943173A"/>
    <w:rsid w:val="39473E07"/>
    <w:rsid w:val="39F73837"/>
    <w:rsid w:val="39FB293C"/>
    <w:rsid w:val="3A1243C9"/>
    <w:rsid w:val="3AED2685"/>
    <w:rsid w:val="3AF811CC"/>
    <w:rsid w:val="3B5034F1"/>
    <w:rsid w:val="3B5E69C7"/>
    <w:rsid w:val="3BCB0586"/>
    <w:rsid w:val="3BD00154"/>
    <w:rsid w:val="3CAA745C"/>
    <w:rsid w:val="3E886EA5"/>
    <w:rsid w:val="3EB102B8"/>
    <w:rsid w:val="3EF37CA8"/>
    <w:rsid w:val="3F3C0AB8"/>
    <w:rsid w:val="3F676634"/>
    <w:rsid w:val="3FDF52CD"/>
    <w:rsid w:val="40C1299A"/>
    <w:rsid w:val="40CB2138"/>
    <w:rsid w:val="41370608"/>
    <w:rsid w:val="41E64058"/>
    <w:rsid w:val="41F176FA"/>
    <w:rsid w:val="42674BB1"/>
    <w:rsid w:val="43604B95"/>
    <w:rsid w:val="45643D6D"/>
    <w:rsid w:val="46615AAA"/>
    <w:rsid w:val="46A62F0D"/>
    <w:rsid w:val="483E660E"/>
    <w:rsid w:val="49436615"/>
    <w:rsid w:val="4A2502D4"/>
    <w:rsid w:val="4A9D11CA"/>
    <w:rsid w:val="4AE97A87"/>
    <w:rsid w:val="4CF933FE"/>
    <w:rsid w:val="4D0E543D"/>
    <w:rsid w:val="4D804C46"/>
    <w:rsid w:val="4E1C66E0"/>
    <w:rsid w:val="4E8548DB"/>
    <w:rsid w:val="4F9E4A3F"/>
    <w:rsid w:val="4FAA38A2"/>
    <w:rsid w:val="5057203B"/>
    <w:rsid w:val="50FA2EF9"/>
    <w:rsid w:val="516D11C8"/>
    <w:rsid w:val="51DA5BA7"/>
    <w:rsid w:val="52091726"/>
    <w:rsid w:val="52D74D0C"/>
    <w:rsid w:val="531820D5"/>
    <w:rsid w:val="5393757A"/>
    <w:rsid w:val="53971B93"/>
    <w:rsid w:val="54053ABC"/>
    <w:rsid w:val="549D360F"/>
    <w:rsid w:val="54C626D8"/>
    <w:rsid w:val="555724F8"/>
    <w:rsid w:val="55B716EC"/>
    <w:rsid w:val="5616556E"/>
    <w:rsid w:val="573A6C28"/>
    <w:rsid w:val="57451B34"/>
    <w:rsid w:val="57932ED0"/>
    <w:rsid w:val="579D653C"/>
    <w:rsid w:val="57F262F6"/>
    <w:rsid w:val="59D93178"/>
    <w:rsid w:val="5A603203"/>
    <w:rsid w:val="5BF56FE3"/>
    <w:rsid w:val="5CA0407E"/>
    <w:rsid w:val="5D15248F"/>
    <w:rsid w:val="5D596912"/>
    <w:rsid w:val="5E061A77"/>
    <w:rsid w:val="5E417B67"/>
    <w:rsid w:val="5EB315B3"/>
    <w:rsid w:val="5F3D5D02"/>
    <w:rsid w:val="602C22D6"/>
    <w:rsid w:val="60D03130"/>
    <w:rsid w:val="60EA5AED"/>
    <w:rsid w:val="61012E38"/>
    <w:rsid w:val="61564039"/>
    <w:rsid w:val="617308BD"/>
    <w:rsid w:val="61DB5D58"/>
    <w:rsid w:val="62AD5C4B"/>
    <w:rsid w:val="62D30BBF"/>
    <w:rsid w:val="649448E1"/>
    <w:rsid w:val="656E038A"/>
    <w:rsid w:val="6680616B"/>
    <w:rsid w:val="677247BB"/>
    <w:rsid w:val="677711B8"/>
    <w:rsid w:val="68A17508"/>
    <w:rsid w:val="68B44013"/>
    <w:rsid w:val="69806E6A"/>
    <w:rsid w:val="699B7F12"/>
    <w:rsid w:val="69A96FA7"/>
    <w:rsid w:val="69C427A4"/>
    <w:rsid w:val="6AA82E6A"/>
    <w:rsid w:val="6BBA2A73"/>
    <w:rsid w:val="6BD630FF"/>
    <w:rsid w:val="6C0F3D32"/>
    <w:rsid w:val="6CB14308"/>
    <w:rsid w:val="6D535020"/>
    <w:rsid w:val="6D8B7151"/>
    <w:rsid w:val="6E851C2A"/>
    <w:rsid w:val="6F076688"/>
    <w:rsid w:val="6F5A25E7"/>
    <w:rsid w:val="6F7F7FC1"/>
    <w:rsid w:val="703536E3"/>
    <w:rsid w:val="70C2118E"/>
    <w:rsid w:val="70E347D7"/>
    <w:rsid w:val="71074B6E"/>
    <w:rsid w:val="71520D04"/>
    <w:rsid w:val="71724F70"/>
    <w:rsid w:val="72225713"/>
    <w:rsid w:val="73617B30"/>
    <w:rsid w:val="73C673B9"/>
    <w:rsid w:val="7401576D"/>
    <w:rsid w:val="7423754F"/>
    <w:rsid w:val="7485080F"/>
    <w:rsid w:val="74D94EB2"/>
    <w:rsid w:val="75BE3128"/>
    <w:rsid w:val="75E240B2"/>
    <w:rsid w:val="75E82EC2"/>
    <w:rsid w:val="768B207F"/>
    <w:rsid w:val="76FC0B0B"/>
    <w:rsid w:val="774F3BD7"/>
    <w:rsid w:val="77A72D70"/>
    <w:rsid w:val="79564A23"/>
    <w:rsid w:val="7966609A"/>
    <w:rsid w:val="7A8950CC"/>
    <w:rsid w:val="7A9B7ACC"/>
    <w:rsid w:val="7B0870AF"/>
    <w:rsid w:val="7B6A00A1"/>
    <w:rsid w:val="7BB70E32"/>
    <w:rsid w:val="7C261D03"/>
    <w:rsid w:val="7C630CAA"/>
    <w:rsid w:val="7DA05B74"/>
    <w:rsid w:val="7DAE0325"/>
    <w:rsid w:val="7DBE4E58"/>
    <w:rsid w:val="7DFC0AEA"/>
    <w:rsid w:val="7E3F7BCE"/>
    <w:rsid w:val="7E6D33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Administrator\Application%20Data\Kingsoft\wps\addons\pool\win-i386\knewfileruby_1.0.0.10\template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</Template>
  <Company>Lenovo</Company>
  <Pages>1</Pages>
  <Words>67</Words>
  <Characters>384</Characters>
  <Lines>3</Lines>
  <Paragraphs>1</Paragraphs>
  <TotalTime>7</TotalTime>
  <ScaleCrop>false</ScaleCrop>
  <LinksUpToDate>false</LinksUpToDate>
  <CharactersWithSpaces>450</CharactersWithSpaces>
  <Application>WPS Office_11.1.0.8661_F1E327BC-269C-435d-A152-05C5408002CA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2018-09-16T10:02:00Z</dcterms:created>
  <dc:creator>康康</dc:creator>
  <cp:lastModifiedBy>AliceYun</cp:lastModifiedBy>
  <cp:lastPrinted>2019-04-24T08:22:40Z</cp:lastPrinted>
  <dcterms:modified xsi:type="dcterms:W3CDTF">2019-04-24T08:22:45Z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2052-11.1.0.8661</vt:lpwstr>
  </property>
</Properties>
</file>